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570"/>
        <w:rPr>
          <w:sz w:val="28"/>
          <w:szCs w:val="28"/>
        </w:rPr>
      </w:pPr>
      <w:r>
        <w:rPr>
          <w:rFonts w:hint="eastAsia"/>
          <w:sz w:val="28"/>
          <w:szCs w:val="28"/>
        </w:rPr>
        <w:t>附件1：</w:t>
      </w:r>
    </w:p>
    <w:p>
      <w:pPr>
        <w:ind w:firstLine="570"/>
        <w:rPr>
          <w:sz w:val="28"/>
          <w:szCs w:val="28"/>
        </w:rPr>
      </w:pPr>
      <w:r>
        <w:rPr>
          <w:rFonts w:hint="eastAsia"/>
          <w:sz w:val="28"/>
          <w:szCs w:val="28"/>
        </w:rPr>
        <w:t>2018年全国数学联赛获全国等级奖名单如下：</w:t>
      </w:r>
    </w:p>
    <w:tbl>
      <w:tblPr>
        <w:tblStyle w:val="4"/>
        <w:tblW w:w="9520" w:type="dxa"/>
        <w:tblInd w:w="-43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9"/>
        <w:gridCol w:w="2473"/>
        <w:gridCol w:w="1162"/>
        <w:gridCol w:w="466"/>
        <w:gridCol w:w="1453"/>
        <w:gridCol w:w="1561"/>
        <w:gridCol w:w="1056"/>
        <w:gridCol w:w="77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bookmarkStart w:id="0" w:name="RANGE!A1:H21"/>
            <w:r>
              <w:rPr>
                <w:rFonts w:hint="eastAsia" w:ascii="宋体" w:hAnsi="宋体" w:cs="宋体"/>
                <w:bCs/>
                <w:kern w:val="0"/>
                <w:sz w:val="24"/>
              </w:rPr>
              <w:t>序号</w:t>
            </w:r>
            <w:bookmarkEnd w:id="0"/>
          </w:p>
        </w:tc>
        <w:tc>
          <w:tcPr>
            <w:tcW w:w="247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学校</w:t>
            </w:r>
          </w:p>
        </w:tc>
        <w:tc>
          <w:tcPr>
            <w:tcW w:w="11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姓名</w:t>
            </w:r>
          </w:p>
        </w:tc>
        <w:tc>
          <w:tcPr>
            <w:tcW w:w="4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性别</w:t>
            </w:r>
          </w:p>
        </w:tc>
        <w:tc>
          <w:tcPr>
            <w:tcW w:w="14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奖次</w:t>
            </w:r>
          </w:p>
        </w:tc>
        <w:tc>
          <w:tcPr>
            <w:tcW w:w="15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证书编号</w:t>
            </w:r>
          </w:p>
        </w:tc>
        <w:tc>
          <w:tcPr>
            <w:tcW w:w="10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指导</w:t>
            </w:r>
          </w:p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教师</w:t>
            </w:r>
          </w:p>
        </w:tc>
        <w:tc>
          <w:tcPr>
            <w:tcW w:w="7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年级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5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CC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1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CC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惠州市第一中学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CC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郑泽铧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CC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男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CC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全国二等奖</w:t>
            </w:r>
          </w:p>
        </w:tc>
        <w:tc>
          <w:tcPr>
            <w:tcW w:w="15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CC"/>
            <w:vAlign w:val="center"/>
          </w:tcPr>
          <w:p>
            <w:pPr>
              <w:widowControl/>
              <w:jc w:val="center"/>
              <w:rPr>
                <w:bCs/>
                <w:kern w:val="0"/>
                <w:sz w:val="24"/>
              </w:rPr>
            </w:pPr>
            <w:r>
              <w:rPr>
                <w:bCs/>
                <w:kern w:val="0"/>
                <w:sz w:val="24"/>
              </w:rPr>
              <w:t>M218510013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CC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郭慧敏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CC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高三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5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CC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2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CC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惠州市第一中学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CC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梁阳宇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CC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男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CC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全国二等奖</w:t>
            </w:r>
          </w:p>
        </w:tc>
        <w:tc>
          <w:tcPr>
            <w:tcW w:w="15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CC"/>
            <w:vAlign w:val="center"/>
          </w:tcPr>
          <w:p>
            <w:pPr>
              <w:widowControl/>
              <w:jc w:val="center"/>
              <w:rPr>
                <w:bCs/>
                <w:kern w:val="0"/>
                <w:sz w:val="24"/>
              </w:rPr>
            </w:pPr>
            <w:r>
              <w:rPr>
                <w:bCs/>
                <w:kern w:val="0"/>
                <w:sz w:val="24"/>
              </w:rPr>
              <w:t>M218510093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CC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陈彪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CC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高二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5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CC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3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CC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惠州市第一中学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CC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李浦豪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CC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男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CC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全国二等奖</w:t>
            </w:r>
          </w:p>
        </w:tc>
        <w:tc>
          <w:tcPr>
            <w:tcW w:w="15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CC"/>
            <w:vAlign w:val="center"/>
          </w:tcPr>
          <w:p>
            <w:pPr>
              <w:widowControl/>
              <w:jc w:val="center"/>
              <w:rPr>
                <w:bCs/>
                <w:kern w:val="0"/>
                <w:sz w:val="24"/>
              </w:rPr>
            </w:pPr>
            <w:r>
              <w:rPr>
                <w:bCs/>
                <w:kern w:val="0"/>
                <w:sz w:val="24"/>
              </w:rPr>
              <w:t>M218510107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CC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钟时泉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CC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高三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5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CC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4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CC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惠州市第一中学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CC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郑珂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CC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女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CC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全国二等奖</w:t>
            </w:r>
          </w:p>
        </w:tc>
        <w:tc>
          <w:tcPr>
            <w:tcW w:w="15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CC"/>
            <w:vAlign w:val="center"/>
          </w:tcPr>
          <w:p>
            <w:pPr>
              <w:widowControl/>
              <w:jc w:val="center"/>
              <w:rPr>
                <w:bCs/>
                <w:kern w:val="0"/>
                <w:sz w:val="24"/>
              </w:rPr>
            </w:pPr>
            <w:r>
              <w:rPr>
                <w:bCs/>
                <w:kern w:val="0"/>
                <w:sz w:val="24"/>
              </w:rPr>
              <w:t>M218510149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CC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袁佳利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CC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高二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5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CC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5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CC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惠州市第一中学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CC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张京龙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CC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男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CC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全国二等奖</w:t>
            </w:r>
          </w:p>
        </w:tc>
        <w:tc>
          <w:tcPr>
            <w:tcW w:w="15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CC"/>
            <w:vAlign w:val="center"/>
          </w:tcPr>
          <w:p>
            <w:pPr>
              <w:widowControl/>
              <w:jc w:val="center"/>
              <w:rPr>
                <w:bCs/>
                <w:kern w:val="0"/>
                <w:sz w:val="24"/>
              </w:rPr>
            </w:pPr>
            <w:r>
              <w:rPr>
                <w:bCs/>
                <w:kern w:val="0"/>
                <w:sz w:val="24"/>
              </w:rPr>
              <w:t>M218510239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CC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刘宏英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CC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高三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5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CC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6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CC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崇雅实验学校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CC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杨贵滔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CC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男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CC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全国二等奖</w:t>
            </w:r>
          </w:p>
        </w:tc>
        <w:tc>
          <w:tcPr>
            <w:tcW w:w="15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CC"/>
            <w:vAlign w:val="center"/>
          </w:tcPr>
          <w:p>
            <w:pPr>
              <w:widowControl/>
              <w:jc w:val="center"/>
              <w:rPr>
                <w:bCs/>
                <w:kern w:val="0"/>
                <w:sz w:val="24"/>
              </w:rPr>
            </w:pPr>
            <w:r>
              <w:rPr>
                <w:bCs/>
                <w:kern w:val="0"/>
                <w:sz w:val="24"/>
              </w:rPr>
              <w:t>M218510276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CC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王瑞生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CC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高三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5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7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惠州市第一中学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林昊田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男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全国三等奖</w:t>
            </w:r>
          </w:p>
        </w:tc>
        <w:tc>
          <w:tcPr>
            <w:tcW w:w="15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bCs/>
                <w:kern w:val="0"/>
                <w:sz w:val="24"/>
              </w:rPr>
            </w:pPr>
            <w:r>
              <w:rPr>
                <w:bCs/>
                <w:kern w:val="0"/>
                <w:sz w:val="24"/>
              </w:rPr>
              <w:t>M318510006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赵红旭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高三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5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8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惠州市第一中学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包丁元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男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全国三等奖</w:t>
            </w:r>
          </w:p>
        </w:tc>
        <w:tc>
          <w:tcPr>
            <w:tcW w:w="15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bCs/>
                <w:kern w:val="0"/>
                <w:sz w:val="24"/>
              </w:rPr>
            </w:pPr>
            <w:r>
              <w:rPr>
                <w:bCs/>
                <w:kern w:val="0"/>
                <w:sz w:val="24"/>
              </w:rPr>
              <w:t>M318510029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陈彪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高二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5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9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惠州市第一中学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黎嘉懿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女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全国三等奖</w:t>
            </w:r>
          </w:p>
        </w:tc>
        <w:tc>
          <w:tcPr>
            <w:tcW w:w="15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bCs/>
                <w:kern w:val="0"/>
                <w:sz w:val="24"/>
              </w:rPr>
            </w:pPr>
            <w:r>
              <w:rPr>
                <w:bCs/>
                <w:kern w:val="0"/>
                <w:sz w:val="24"/>
              </w:rPr>
              <w:t>M318510043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陈彪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高二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5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10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惠州市第一中学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高海纳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男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全国三等奖</w:t>
            </w:r>
          </w:p>
        </w:tc>
        <w:tc>
          <w:tcPr>
            <w:tcW w:w="15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bCs/>
                <w:kern w:val="0"/>
                <w:sz w:val="24"/>
              </w:rPr>
            </w:pPr>
            <w:r>
              <w:rPr>
                <w:bCs/>
                <w:kern w:val="0"/>
                <w:sz w:val="24"/>
              </w:rPr>
              <w:t>M318510087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刘宏英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高三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5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11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惠州市综合高级中学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陈天祥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男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全国三等奖</w:t>
            </w:r>
          </w:p>
        </w:tc>
        <w:tc>
          <w:tcPr>
            <w:tcW w:w="15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bCs/>
                <w:kern w:val="0"/>
                <w:sz w:val="24"/>
              </w:rPr>
            </w:pPr>
            <w:r>
              <w:rPr>
                <w:bCs/>
                <w:kern w:val="0"/>
                <w:sz w:val="24"/>
              </w:rPr>
              <w:t>M318510118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王立新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高三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5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12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博罗县博罗中学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邓益维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男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全国三等奖</w:t>
            </w:r>
          </w:p>
        </w:tc>
        <w:tc>
          <w:tcPr>
            <w:tcW w:w="15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bCs/>
                <w:kern w:val="0"/>
                <w:sz w:val="24"/>
              </w:rPr>
            </w:pPr>
            <w:r>
              <w:rPr>
                <w:bCs/>
                <w:kern w:val="0"/>
                <w:sz w:val="24"/>
              </w:rPr>
              <w:t>M318510135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梁汉华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高三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5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13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惠州市第一中学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郭雨维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男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全国三等奖</w:t>
            </w:r>
          </w:p>
        </w:tc>
        <w:tc>
          <w:tcPr>
            <w:tcW w:w="15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bCs/>
                <w:kern w:val="0"/>
                <w:sz w:val="24"/>
              </w:rPr>
            </w:pPr>
            <w:r>
              <w:rPr>
                <w:bCs/>
                <w:kern w:val="0"/>
                <w:sz w:val="24"/>
              </w:rPr>
              <w:t>M318510141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钟时泉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高三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5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14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惠州市华罗庚中学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黄梓源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男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全国三等奖</w:t>
            </w:r>
          </w:p>
        </w:tc>
        <w:tc>
          <w:tcPr>
            <w:tcW w:w="15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bCs/>
                <w:kern w:val="0"/>
                <w:sz w:val="24"/>
              </w:rPr>
            </w:pPr>
            <w:r>
              <w:rPr>
                <w:bCs/>
                <w:kern w:val="0"/>
                <w:sz w:val="24"/>
              </w:rPr>
              <w:t>M318510144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代军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高三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5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15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惠州市第一中学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李颢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男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全国三等奖</w:t>
            </w:r>
          </w:p>
        </w:tc>
        <w:tc>
          <w:tcPr>
            <w:tcW w:w="15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bCs/>
                <w:kern w:val="0"/>
                <w:sz w:val="24"/>
              </w:rPr>
            </w:pPr>
            <w:r>
              <w:rPr>
                <w:bCs/>
                <w:kern w:val="0"/>
                <w:sz w:val="24"/>
              </w:rPr>
              <w:t>M318510147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钟时泉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高三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5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16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惠州市第一中学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吴彦青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男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全国三等奖</w:t>
            </w:r>
          </w:p>
        </w:tc>
        <w:tc>
          <w:tcPr>
            <w:tcW w:w="15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bCs/>
                <w:kern w:val="0"/>
                <w:sz w:val="24"/>
              </w:rPr>
            </w:pPr>
            <w:r>
              <w:rPr>
                <w:bCs/>
                <w:kern w:val="0"/>
                <w:sz w:val="24"/>
              </w:rPr>
              <w:t>M318510172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陈彪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高二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5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17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惠州市第一中学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周楚童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女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全国三等奖</w:t>
            </w:r>
          </w:p>
        </w:tc>
        <w:tc>
          <w:tcPr>
            <w:tcW w:w="15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bCs/>
                <w:kern w:val="0"/>
                <w:sz w:val="24"/>
              </w:rPr>
            </w:pPr>
            <w:r>
              <w:rPr>
                <w:bCs/>
                <w:kern w:val="0"/>
                <w:sz w:val="24"/>
              </w:rPr>
              <w:t>M318510240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廖伟君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高三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5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18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惠州市第一中学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蔡硕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女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全国三等奖</w:t>
            </w:r>
          </w:p>
        </w:tc>
        <w:tc>
          <w:tcPr>
            <w:tcW w:w="15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bCs/>
                <w:kern w:val="0"/>
                <w:sz w:val="24"/>
              </w:rPr>
            </w:pPr>
            <w:r>
              <w:rPr>
                <w:bCs/>
                <w:kern w:val="0"/>
                <w:sz w:val="24"/>
              </w:rPr>
              <w:t>M318510257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李海媚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高三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5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19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惠州市第一中学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戴斯哲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男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全国三等奖</w:t>
            </w:r>
          </w:p>
        </w:tc>
        <w:tc>
          <w:tcPr>
            <w:tcW w:w="15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bCs/>
                <w:kern w:val="0"/>
                <w:sz w:val="24"/>
              </w:rPr>
            </w:pPr>
            <w:r>
              <w:rPr>
                <w:bCs/>
                <w:kern w:val="0"/>
                <w:sz w:val="24"/>
              </w:rPr>
              <w:t>M318510265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陈彪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高二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5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20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惠州市第一中学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罗锦烨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女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全国三等奖</w:t>
            </w:r>
          </w:p>
        </w:tc>
        <w:tc>
          <w:tcPr>
            <w:tcW w:w="15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bCs/>
                <w:kern w:val="0"/>
                <w:sz w:val="24"/>
              </w:rPr>
            </w:pPr>
            <w:r>
              <w:rPr>
                <w:bCs/>
                <w:kern w:val="0"/>
                <w:sz w:val="24"/>
              </w:rPr>
              <w:t>M318510287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李海媚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高三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57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21</w:t>
            </w:r>
          </w:p>
        </w:tc>
        <w:tc>
          <w:tcPr>
            <w:tcW w:w="24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惠州市华罗庚中学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张海清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男</w:t>
            </w:r>
          </w:p>
        </w:tc>
        <w:tc>
          <w:tcPr>
            <w:tcW w:w="14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全国三等奖</w:t>
            </w:r>
          </w:p>
        </w:tc>
        <w:tc>
          <w:tcPr>
            <w:tcW w:w="15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bCs/>
                <w:kern w:val="0"/>
                <w:sz w:val="24"/>
              </w:rPr>
            </w:pPr>
            <w:r>
              <w:rPr>
                <w:bCs/>
                <w:kern w:val="0"/>
                <w:sz w:val="24"/>
              </w:rPr>
              <w:t>M318510314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代军</w:t>
            </w:r>
          </w:p>
        </w:tc>
        <w:tc>
          <w:tcPr>
            <w:tcW w:w="7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高三</w:t>
            </w:r>
          </w:p>
        </w:tc>
      </w:tr>
    </w:tbl>
    <w:p>
      <w:pPr>
        <w:ind w:firstLine="570"/>
        <w:rPr>
          <w:sz w:val="28"/>
          <w:szCs w:val="28"/>
        </w:rPr>
      </w:pPr>
    </w:p>
    <w:p>
      <w:pPr>
        <w:ind w:firstLine="570"/>
        <w:rPr>
          <w:sz w:val="28"/>
          <w:szCs w:val="28"/>
        </w:rPr>
      </w:pPr>
      <w:r>
        <w:rPr>
          <w:sz w:val="28"/>
          <w:szCs w:val="28"/>
        </w:rPr>
        <w:br w:type="page"/>
      </w:r>
      <w:r>
        <w:rPr>
          <w:rFonts w:hint="eastAsia"/>
          <w:sz w:val="28"/>
          <w:szCs w:val="28"/>
        </w:rPr>
        <w:t>2018年全国数学联赛获广东省等级奖名单如下：</w:t>
      </w:r>
    </w:p>
    <w:tbl>
      <w:tblPr>
        <w:tblStyle w:val="4"/>
        <w:tblW w:w="861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3177"/>
        <w:gridCol w:w="1276"/>
        <w:gridCol w:w="1843"/>
        <w:gridCol w:w="14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900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序号</w:t>
            </w:r>
          </w:p>
        </w:tc>
        <w:tc>
          <w:tcPr>
            <w:tcW w:w="31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学校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姓名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奖次</w:t>
            </w: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指导教师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900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</w:t>
            </w:r>
          </w:p>
        </w:tc>
        <w:tc>
          <w:tcPr>
            <w:tcW w:w="31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黄冈中学惠州学校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张洁慧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广东省一等奖</w:t>
            </w: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郑艳梅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900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2</w:t>
            </w:r>
          </w:p>
        </w:tc>
        <w:tc>
          <w:tcPr>
            <w:tcW w:w="31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惠州市第一中学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许思婕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广东省一等奖</w:t>
            </w: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陈彪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900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3</w:t>
            </w:r>
          </w:p>
        </w:tc>
        <w:tc>
          <w:tcPr>
            <w:tcW w:w="31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惠州市第一中学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吕温和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广东省一等奖</w:t>
            </w: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郭慧敏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900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4</w:t>
            </w:r>
          </w:p>
        </w:tc>
        <w:tc>
          <w:tcPr>
            <w:tcW w:w="31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惠州市第一中学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何振宇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广东省一等奖</w:t>
            </w: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龙文德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900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5</w:t>
            </w:r>
          </w:p>
        </w:tc>
        <w:tc>
          <w:tcPr>
            <w:tcW w:w="31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惠州市第一中学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蔡硕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广东省一等奖</w:t>
            </w: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李海媚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900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6</w:t>
            </w:r>
          </w:p>
        </w:tc>
        <w:tc>
          <w:tcPr>
            <w:tcW w:w="31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惠州市第一中学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刘钧豪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广东省一等奖</w:t>
            </w: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龙文德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900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7</w:t>
            </w:r>
          </w:p>
        </w:tc>
        <w:tc>
          <w:tcPr>
            <w:tcW w:w="31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惠州市第一中学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张敏卡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广东省一等奖</w:t>
            </w: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郭慧敏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900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8</w:t>
            </w:r>
          </w:p>
        </w:tc>
        <w:tc>
          <w:tcPr>
            <w:tcW w:w="31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惠州市第一中学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李南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广东省一等奖</w:t>
            </w: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郭慧敏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900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9</w:t>
            </w:r>
          </w:p>
        </w:tc>
        <w:tc>
          <w:tcPr>
            <w:tcW w:w="31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惠州市第一中学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郭雨维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广东省一等奖</w:t>
            </w: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钟时泉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900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10</w:t>
            </w:r>
          </w:p>
        </w:tc>
        <w:tc>
          <w:tcPr>
            <w:tcW w:w="31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惠州市第一中学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罗稀桢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广东省一等奖</w:t>
            </w: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郭慧敏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900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11</w:t>
            </w:r>
          </w:p>
        </w:tc>
        <w:tc>
          <w:tcPr>
            <w:tcW w:w="31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惠州市第一中学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罗锦烨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广东省一等奖</w:t>
            </w: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李海媚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900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12</w:t>
            </w:r>
          </w:p>
        </w:tc>
        <w:tc>
          <w:tcPr>
            <w:tcW w:w="31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惠州市华罗庚中学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张海清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广东省一等奖</w:t>
            </w: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代军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900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13</w:t>
            </w:r>
          </w:p>
        </w:tc>
        <w:tc>
          <w:tcPr>
            <w:tcW w:w="31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惠州市第一中学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郑泽铧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广东省一等奖</w:t>
            </w: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郭慧敏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900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14</w:t>
            </w:r>
          </w:p>
        </w:tc>
        <w:tc>
          <w:tcPr>
            <w:tcW w:w="31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惠州市第一中学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黄浩原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广东省一等奖</w:t>
            </w: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郭慧敏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900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15</w:t>
            </w:r>
          </w:p>
        </w:tc>
        <w:tc>
          <w:tcPr>
            <w:tcW w:w="31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惠州市华罗庚中学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赵嘉浩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广东省一等奖</w:t>
            </w: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代军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900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16</w:t>
            </w:r>
          </w:p>
        </w:tc>
        <w:tc>
          <w:tcPr>
            <w:tcW w:w="31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惠东高级中学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蔡思鹏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广东省一等奖</w:t>
            </w: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王丽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900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17</w:t>
            </w:r>
          </w:p>
        </w:tc>
        <w:tc>
          <w:tcPr>
            <w:tcW w:w="31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惠州市惠阳一中实验学校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黄帝平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广东省一等奖</w:t>
            </w: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朱志康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900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18</w:t>
            </w:r>
          </w:p>
        </w:tc>
        <w:tc>
          <w:tcPr>
            <w:tcW w:w="31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惠州市第一中学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郑珂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广东省二等奖</w:t>
            </w: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袁佳利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900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19</w:t>
            </w:r>
          </w:p>
        </w:tc>
        <w:tc>
          <w:tcPr>
            <w:tcW w:w="31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惠州市第一中学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李颢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广东省二等奖</w:t>
            </w: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钟时泉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900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20</w:t>
            </w:r>
          </w:p>
        </w:tc>
        <w:tc>
          <w:tcPr>
            <w:tcW w:w="31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惠州市第一中学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黎酝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广东省二等奖</w:t>
            </w: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廖伟君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900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21</w:t>
            </w:r>
          </w:p>
        </w:tc>
        <w:tc>
          <w:tcPr>
            <w:tcW w:w="31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惠州市第一中学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赖丽珊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广东省二等奖</w:t>
            </w: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郭慧敏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900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22</w:t>
            </w:r>
          </w:p>
        </w:tc>
        <w:tc>
          <w:tcPr>
            <w:tcW w:w="31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惠州市第一中学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林结城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广东省二等奖</w:t>
            </w: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廖伟君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900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23</w:t>
            </w:r>
          </w:p>
        </w:tc>
        <w:tc>
          <w:tcPr>
            <w:tcW w:w="31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惠州市第一中学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林昊田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广东省二等奖</w:t>
            </w: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赵红旭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900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24</w:t>
            </w:r>
          </w:p>
        </w:tc>
        <w:tc>
          <w:tcPr>
            <w:tcW w:w="31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惠州市华罗庚中学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黄梓源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广东省二等奖</w:t>
            </w: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代军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900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25</w:t>
            </w:r>
          </w:p>
        </w:tc>
        <w:tc>
          <w:tcPr>
            <w:tcW w:w="31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惠州市惠阳一中实验学校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殷彬子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广东省二等奖</w:t>
            </w: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朱志康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900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26</w:t>
            </w:r>
          </w:p>
        </w:tc>
        <w:tc>
          <w:tcPr>
            <w:tcW w:w="31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崇雅实验学校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杨贵滔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广东省二等奖</w:t>
            </w: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王瑞生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900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27</w:t>
            </w:r>
          </w:p>
        </w:tc>
        <w:tc>
          <w:tcPr>
            <w:tcW w:w="31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惠州市第一中学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曾泽华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广东省二等奖</w:t>
            </w: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廖伟君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900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28</w:t>
            </w:r>
          </w:p>
        </w:tc>
        <w:tc>
          <w:tcPr>
            <w:tcW w:w="31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惠州市第一中学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李浦豪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广东省二等奖</w:t>
            </w: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钟时泉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900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29</w:t>
            </w:r>
          </w:p>
        </w:tc>
        <w:tc>
          <w:tcPr>
            <w:tcW w:w="31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惠东高级中学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叶景茂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广东省二等奖</w:t>
            </w: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高翠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900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30</w:t>
            </w:r>
          </w:p>
        </w:tc>
        <w:tc>
          <w:tcPr>
            <w:tcW w:w="31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惠州市第一中学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周泳霖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广东省二等奖</w:t>
            </w: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邱宏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900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31</w:t>
            </w:r>
          </w:p>
        </w:tc>
        <w:tc>
          <w:tcPr>
            <w:tcW w:w="31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惠州市第一中学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谢铮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广东省二等奖</w:t>
            </w: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陈彪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900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32</w:t>
            </w:r>
          </w:p>
        </w:tc>
        <w:tc>
          <w:tcPr>
            <w:tcW w:w="31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惠州市综合高级中学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陈天祥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广东省二等奖</w:t>
            </w: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王立新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900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33</w:t>
            </w:r>
          </w:p>
        </w:tc>
        <w:tc>
          <w:tcPr>
            <w:tcW w:w="31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惠州市第一中学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韩松林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广东省二等奖</w:t>
            </w: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郭慧敏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900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34</w:t>
            </w:r>
          </w:p>
        </w:tc>
        <w:tc>
          <w:tcPr>
            <w:tcW w:w="31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惠州市第一中学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曾昱涛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广东省二等奖</w:t>
            </w: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刘健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900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35</w:t>
            </w:r>
          </w:p>
        </w:tc>
        <w:tc>
          <w:tcPr>
            <w:tcW w:w="31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惠州市博罗县榕城中学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罗祖豪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广东省二等奖</w:t>
            </w: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柯志祥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900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36</w:t>
            </w:r>
          </w:p>
        </w:tc>
        <w:tc>
          <w:tcPr>
            <w:tcW w:w="31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惠东高级中学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陈惠泓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广东省二等奖</w:t>
            </w: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郑飞 高翠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900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37</w:t>
            </w:r>
          </w:p>
        </w:tc>
        <w:tc>
          <w:tcPr>
            <w:tcW w:w="31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惠州市第一中学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薛敬渠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广东省二等奖</w:t>
            </w: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郭慧敏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900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38</w:t>
            </w:r>
          </w:p>
        </w:tc>
        <w:tc>
          <w:tcPr>
            <w:tcW w:w="31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惠州市华罗庚中学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林杰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广东省二等奖</w:t>
            </w: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代军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900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39</w:t>
            </w:r>
          </w:p>
        </w:tc>
        <w:tc>
          <w:tcPr>
            <w:tcW w:w="31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惠州市博罗县榕城中学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张鑫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广东省二等奖</w:t>
            </w: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廖成立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900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40</w:t>
            </w:r>
          </w:p>
        </w:tc>
        <w:tc>
          <w:tcPr>
            <w:tcW w:w="31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惠州市第一中学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张韫韬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广东省二等奖</w:t>
            </w: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陈彪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900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41</w:t>
            </w:r>
          </w:p>
        </w:tc>
        <w:tc>
          <w:tcPr>
            <w:tcW w:w="31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惠州市第一中学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黎嘉懿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广东省二等奖</w:t>
            </w: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陈彪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900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42</w:t>
            </w:r>
          </w:p>
        </w:tc>
        <w:tc>
          <w:tcPr>
            <w:tcW w:w="31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崇雅实验学校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李申奥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广东省二等奖</w:t>
            </w: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杨九龄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900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43</w:t>
            </w:r>
          </w:p>
        </w:tc>
        <w:tc>
          <w:tcPr>
            <w:tcW w:w="31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惠州市第一中学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吴文杰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广东省二等奖</w:t>
            </w: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曾环威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900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44</w:t>
            </w:r>
          </w:p>
        </w:tc>
        <w:tc>
          <w:tcPr>
            <w:tcW w:w="31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惠州市第一中学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房靖凯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广东省二等奖</w:t>
            </w: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赵红旭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900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45</w:t>
            </w:r>
          </w:p>
        </w:tc>
        <w:tc>
          <w:tcPr>
            <w:tcW w:w="31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惠州市第一中学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王可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广东省二等奖</w:t>
            </w: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陈彪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900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46</w:t>
            </w:r>
          </w:p>
        </w:tc>
        <w:tc>
          <w:tcPr>
            <w:tcW w:w="31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惠州市博罗县博罗中学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邓益维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广东省二等奖</w:t>
            </w: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梁汉华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900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47</w:t>
            </w:r>
          </w:p>
        </w:tc>
        <w:tc>
          <w:tcPr>
            <w:tcW w:w="31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惠州市第一中学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张昊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广东省二等奖</w:t>
            </w: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陈彪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900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48</w:t>
            </w:r>
          </w:p>
        </w:tc>
        <w:tc>
          <w:tcPr>
            <w:tcW w:w="31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惠东高级中学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周涣欣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广东省二等奖</w:t>
            </w: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郑飞 高翠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900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49</w:t>
            </w:r>
          </w:p>
        </w:tc>
        <w:tc>
          <w:tcPr>
            <w:tcW w:w="31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惠州市第一中学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张京龙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广东省二等奖</w:t>
            </w: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刘宏英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900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50</w:t>
            </w:r>
          </w:p>
        </w:tc>
        <w:tc>
          <w:tcPr>
            <w:tcW w:w="31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惠州市第一中学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邹瑜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广东省二等奖</w:t>
            </w: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邱宏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900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51</w:t>
            </w:r>
          </w:p>
        </w:tc>
        <w:tc>
          <w:tcPr>
            <w:tcW w:w="31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惠州市华罗庚中学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钟萌萌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广东省二等奖</w:t>
            </w: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代军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900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52</w:t>
            </w:r>
          </w:p>
        </w:tc>
        <w:tc>
          <w:tcPr>
            <w:tcW w:w="31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华南师范大学附属惠阳学校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曾玉文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广东省三等奖</w:t>
            </w: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钱存海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900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53</w:t>
            </w:r>
          </w:p>
        </w:tc>
        <w:tc>
          <w:tcPr>
            <w:tcW w:w="31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惠州市第一中学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高海纳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广东省三等奖</w:t>
            </w: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刘宏英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900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54</w:t>
            </w:r>
          </w:p>
        </w:tc>
        <w:tc>
          <w:tcPr>
            <w:tcW w:w="31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惠州市第一中学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吴韬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广东省三等奖</w:t>
            </w: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郭慧敏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900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55</w:t>
            </w:r>
          </w:p>
        </w:tc>
        <w:tc>
          <w:tcPr>
            <w:tcW w:w="31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惠州市第一中学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曾照勋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广东省三等奖</w:t>
            </w: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邱宏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900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56</w:t>
            </w:r>
          </w:p>
        </w:tc>
        <w:tc>
          <w:tcPr>
            <w:tcW w:w="31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惠州市第一中学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吴浩睿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广东省三等奖</w:t>
            </w: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曾环威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900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57</w:t>
            </w:r>
          </w:p>
        </w:tc>
        <w:tc>
          <w:tcPr>
            <w:tcW w:w="31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惠州市第一中学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曹韬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广东省三等奖</w:t>
            </w: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刘健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900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58</w:t>
            </w:r>
          </w:p>
        </w:tc>
        <w:tc>
          <w:tcPr>
            <w:tcW w:w="31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惠州市华罗庚中学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左保俊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广东省三等奖</w:t>
            </w: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代军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900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59</w:t>
            </w:r>
          </w:p>
        </w:tc>
        <w:tc>
          <w:tcPr>
            <w:tcW w:w="31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惠州市第一中学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包丁元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广东省三等奖</w:t>
            </w: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陈彪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900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60</w:t>
            </w:r>
          </w:p>
        </w:tc>
        <w:tc>
          <w:tcPr>
            <w:tcW w:w="31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惠州市第一中学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蔡昀航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广东省三等奖</w:t>
            </w: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陈彪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900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61</w:t>
            </w:r>
          </w:p>
        </w:tc>
        <w:tc>
          <w:tcPr>
            <w:tcW w:w="31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惠州市第一中学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戴斯哲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广东省三等奖</w:t>
            </w: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陈彪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900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62</w:t>
            </w:r>
          </w:p>
        </w:tc>
        <w:tc>
          <w:tcPr>
            <w:tcW w:w="31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惠州市第一中学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程诗聪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广东省三等奖</w:t>
            </w: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刘权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900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63</w:t>
            </w:r>
          </w:p>
        </w:tc>
        <w:tc>
          <w:tcPr>
            <w:tcW w:w="31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惠州市第一中学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朱智嵘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广东省三等奖</w:t>
            </w: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郭慧敏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900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64</w:t>
            </w:r>
          </w:p>
        </w:tc>
        <w:tc>
          <w:tcPr>
            <w:tcW w:w="31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惠州市第一中学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吴彦青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广东省三等奖</w:t>
            </w: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陈彪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900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65</w:t>
            </w:r>
          </w:p>
        </w:tc>
        <w:tc>
          <w:tcPr>
            <w:tcW w:w="31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惠东高级中学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赖酉城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广东省三等奖</w:t>
            </w: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郑飞 王丽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900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66</w:t>
            </w:r>
          </w:p>
        </w:tc>
        <w:tc>
          <w:tcPr>
            <w:tcW w:w="31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惠州市华罗庚中学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张俊阳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广东省三等奖</w:t>
            </w: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代军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900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67</w:t>
            </w:r>
          </w:p>
        </w:tc>
        <w:tc>
          <w:tcPr>
            <w:tcW w:w="31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惠州市惠阳一中实验学校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吴天然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广东省三等奖</w:t>
            </w: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陈帮强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900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68</w:t>
            </w:r>
          </w:p>
        </w:tc>
        <w:tc>
          <w:tcPr>
            <w:tcW w:w="31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惠州市第一中学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陈志涌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广东省三等奖</w:t>
            </w: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郭慧敏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900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69</w:t>
            </w:r>
          </w:p>
        </w:tc>
        <w:tc>
          <w:tcPr>
            <w:tcW w:w="31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惠州市第一中学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王君至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广东省三等奖</w:t>
            </w: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赵红旭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900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70</w:t>
            </w:r>
          </w:p>
        </w:tc>
        <w:tc>
          <w:tcPr>
            <w:tcW w:w="31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惠州市第一中学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黄鑫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广东省三等奖</w:t>
            </w: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陈彪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900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71</w:t>
            </w:r>
          </w:p>
        </w:tc>
        <w:tc>
          <w:tcPr>
            <w:tcW w:w="31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惠州市第一中学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胡梦雨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广东省三等奖</w:t>
            </w: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陈彪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900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72</w:t>
            </w:r>
          </w:p>
        </w:tc>
        <w:tc>
          <w:tcPr>
            <w:tcW w:w="31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惠州市博罗县博罗中学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黄家榆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广东省三等奖</w:t>
            </w: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王俊伟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900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73</w:t>
            </w:r>
          </w:p>
        </w:tc>
        <w:tc>
          <w:tcPr>
            <w:tcW w:w="31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黄冈中学惠州学校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曾嘉煜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广东省三等奖</w:t>
            </w: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黎艳萍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900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74</w:t>
            </w:r>
          </w:p>
        </w:tc>
        <w:tc>
          <w:tcPr>
            <w:tcW w:w="31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惠东高级中学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钟楚瑜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广东省三等奖</w:t>
            </w: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郑飞 王丽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900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75</w:t>
            </w:r>
          </w:p>
        </w:tc>
        <w:tc>
          <w:tcPr>
            <w:tcW w:w="31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惠州市第一中学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刘诗颖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广东省三等奖</w:t>
            </w: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邱宏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900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76</w:t>
            </w:r>
          </w:p>
        </w:tc>
        <w:tc>
          <w:tcPr>
            <w:tcW w:w="31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惠州市第一中学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周楚童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广东省三等奖</w:t>
            </w: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廖伟君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900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77</w:t>
            </w:r>
          </w:p>
        </w:tc>
        <w:tc>
          <w:tcPr>
            <w:tcW w:w="31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龙门县龙门中学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黎宇航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广东省三等奖</w:t>
            </w: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刘旭敏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900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78</w:t>
            </w:r>
          </w:p>
        </w:tc>
        <w:tc>
          <w:tcPr>
            <w:tcW w:w="31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惠州市第一中学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罗皓灏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广东省三等奖</w:t>
            </w: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邱宏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900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79</w:t>
            </w:r>
          </w:p>
        </w:tc>
        <w:tc>
          <w:tcPr>
            <w:tcW w:w="31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惠州市第一中学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梁阳宇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广东省三等奖</w:t>
            </w: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陈彪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900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80</w:t>
            </w:r>
          </w:p>
        </w:tc>
        <w:tc>
          <w:tcPr>
            <w:tcW w:w="31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崇雅实验学校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洪东鸣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广东省三等奖</w:t>
            </w: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乐剑锋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900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81</w:t>
            </w:r>
          </w:p>
        </w:tc>
        <w:tc>
          <w:tcPr>
            <w:tcW w:w="31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惠州市博罗县博罗中学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周展韬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广东省三等奖</w:t>
            </w: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王俊伟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900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82</w:t>
            </w:r>
          </w:p>
        </w:tc>
        <w:tc>
          <w:tcPr>
            <w:tcW w:w="31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惠东高级中学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张俊涛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广东省三等奖</w:t>
            </w: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郑飞 高翠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900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83</w:t>
            </w:r>
          </w:p>
        </w:tc>
        <w:tc>
          <w:tcPr>
            <w:tcW w:w="31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惠东高级中学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马春湘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广东省三等奖</w:t>
            </w: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郑飞 王丽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900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84</w:t>
            </w:r>
          </w:p>
        </w:tc>
        <w:tc>
          <w:tcPr>
            <w:tcW w:w="31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惠州市第一中学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叶彦麒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广东省三等奖</w:t>
            </w: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郭慧敏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900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85</w:t>
            </w:r>
          </w:p>
        </w:tc>
        <w:tc>
          <w:tcPr>
            <w:tcW w:w="31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惠州市第一中学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杨楠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广东省三等奖</w:t>
            </w: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陈彪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900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86</w:t>
            </w:r>
          </w:p>
        </w:tc>
        <w:tc>
          <w:tcPr>
            <w:tcW w:w="31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惠州市华罗庚中学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周昊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广东省三等奖</w:t>
            </w: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代军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900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87</w:t>
            </w:r>
          </w:p>
        </w:tc>
        <w:tc>
          <w:tcPr>
            <w:tcW w:w="31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惠州市惠阳一中实验学校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罗文慧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广东省三等奖</w:t>
            </w: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朱志康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900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88</w:t>
            </w:r>
          </w:p>
        </w:tc>
        <w:tc>
          <w:tcPr>
            <w:tcW w:w="31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龙门县龙门中学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梁欣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广东省三等奖</w:t>
            </w: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刘丽娟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900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89</w:t>
            </w:r>
          </w:p>
        </w:tc>
        <w:tc>
          <w:tcPr>
            <w:tcW w:w="31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惠州市第一中学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李家豪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广东省三等奖</w:t>
            </w: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廖伟君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900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90</w:t>
            </w:r>
          </w:p>
        </w:tc>
        <w:tc>
          <w:tcPr>
            <w:tcW w:w="31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惠州市第一中学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陈佳兴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广东省三等奖</w:t>
            </w: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郭慧敏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900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91</w:t>
            </w:r>
          </w:p>
        </w:tc>
        <w:tc>
          <w:tcPr>
            <w:tcW w:w="31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惠州市第一中学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张怀京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广东省三等奖</w:t>
            </w: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廖伟君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900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92</w:t>
            </w:r>
          </w:p>
        </w:tc>
        <w:tc>
          <w:tcPr>
            <w:tcW w:w="31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惠州市第一中学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卢远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广东省三等奖</w:t>
            </w: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龙文德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900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93</w:t>
            </w:r>
          </w:p>
        </w:tc>
        <w:tc>
          <w:tcPr>
            <w:tcW w:w="31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崇雅实验学校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吕航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广东省三等奖</w:t>
            </w: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周志元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900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94</w:t>
            </w:r>
          </w:p>
        </w:tc>
        <w:tc>
          <w:tcPr>
            <w:tcW w:w="31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崇雅实验学校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魏粤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广东省三等奖</w:t>
            </w: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向东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900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95</w:t>
            </w:r>
          </w:p>
        </w:tc>
        <w:tc>
          <w:tcPr>
            <w:tcW w:w="31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崇雅实验学校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张嘉栋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广东省三等奖</w:t>
            </w: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乐剑锋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900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96</w:t>
            </w:r>
          </w:p>
        </w:tc>
        <w:tc>
          <w:tcPr>
            <w:tcW w:w="31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惠州市第一中学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陈子夷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广东省三等奖</w:t>
            </w: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郭慧敏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900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97</w:t>
            </w:r>
          </w:p>
        </w:tc>
        <w:tc>
          <w:tcPr>
            <w:tcW w:w="31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惠州市第一中学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龙浩帅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广东省三等奖</w:t>
            </w: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邱宏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900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98</w:t>
            </w:r>
          </w:p>
        </w:tc>
        <w:tc>
          <w:tcPr>
            <w:tcW w:w="31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惠州市第一中学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殷明骏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广东省三等奖</w:t>
            </w: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李庆红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900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99</w:t>
            </w:r>
          </w:p>
        </w:tc>
        <w:tc>
          <w:tcPr>
            <w:tcW w:w="31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惠州市实验中学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董昊海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广东省三等奖</w:t>
            </w: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胡春雷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900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100</w:t>
            </w:r>
          </w:p>
        </w:tc>
        <w:tc>
          <w:tcPr>
            <w:tcW w:w="31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惠州市综合高级中学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罗国豪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广东省三等奖</w:t>
            </w: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王立新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900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101</w:t>
            </w:r>
          </w:p>
        </w:tc>
        <w:tc>
          <w:tcPr>
            <w:tcW w:w="31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惠东高级中学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杨雅钦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广东省三等奖</w:t>
            </w: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王丽</w:t>
            </w:r>
          </w:p>
        </w:tc>
      </w:tr>
    </w:tbl>
    <w:p>
      <w:pPr>
        <w:ind w:firstLine="570"/>
        <w:rPr>
          <w:sz w:val="28"/>
          <w:szCs w:val="28"/>
        </w:rPr>
      </w:pPr>
      <w:r>
        <w:rPr>
          <w:rFonts w:hint="eastAsia"/>
          <w:sz w:val="28"/>
          <w:szCs w:val="28"/>
        </w:rPr>
        <w:t>2018年全国数学联赛获惠州市等级奖名单如下：</w:t>
      </w:r>
    </w:p>
    <w:tbl>
      <w:tblPr>
        <w:tblStyle w:val="4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9"/>
        <w:gridCol w:w="3073"/>
        <w:gridCol w:w="1216"/>
        <w:gridCol w:w="1777"/>
        <w:gridCol w:w="14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序号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学校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姓名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奖次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指导教师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崇雅实验学校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周浩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惠州市一等奖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王瑞生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2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崇雅实验学校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范一安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惠州市一等奖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刘婷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3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惠州光正实验学校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陈正江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惠州市一等奖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向恭栋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4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惠州市第一中学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周钰栋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惠州市一等奖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郑佳聪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5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惠州市惠阳一中实验学校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谭越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惠州市一等奖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陈帮强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6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惠州市第一中学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周子远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惠州市一等奖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陈彪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7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崇雅实验学校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朱培新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惠州市一等奖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王瑞生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8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崇雅实验学校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钟狄宏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惠州市一等奖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刘锦浓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9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惠州市博罗县博罗中学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骆永彪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惠州市一等奖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张锦凤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10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惠州市博罗县博罗中学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何龙标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惠州市一等奖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谢满林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11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黄冈中学惠州学校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苏思颖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惠州市一等奖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黎艳萍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12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惠东高级中学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蔡思仪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惠州市一等奖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郑飞 高翠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13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惠东高级中学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黄伟龙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惠州市一等奖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王丽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14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惠州市第一中学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夏嘉贤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惠州市一等奖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邱宏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15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惠州市第一中学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林涵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惠州市一等奖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郭慧敏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16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惠州市第一中学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黄凯聪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惠州市一等奖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钟时泉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17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惠州市第一中学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卢树衡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惠州市一等奖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廖伟君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18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惠州市第一中学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吕君同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惠州市一等奖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廖伟君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19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惠州市第一中学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房嘉懿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惠州市一等奖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钟时泉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20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惠州市第一中学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许远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惠州市一等奖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陈彪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21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惠州市华罗庚中学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廖婧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惠州市一等奖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代军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22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惠州市华罗庚中学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陈澍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惠州市一等奖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代军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23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惠州市华罗庚中学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李忠瀚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惠州市一等奖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代军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24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惠州市华罗庚中学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胡思景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惠州市一等奖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代军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25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惠州市华罗庚中学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李中杰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惠州市一等奖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代军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26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惠州市华罗庚中学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杨煜恒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惠州市一等奖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宋涛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27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惠州市惠阳一中实验学校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曹中天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惠州市一等奖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陈帮强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28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惠州市第一中学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方庆烨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惠州市一等奖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陈彪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29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惠州市实验中学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黄  源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惠州市一等奖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胡春雷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30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崇雅实验学校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黄培军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惠州市一等奖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周志元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31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崇雅实验学校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文凯懿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惠州市一等奖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乐剑锋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32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惠州市博罗县博罗中学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徐荣桓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惠州市一等奖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孙晓敏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33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华南师范大学附属惠阳学校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董茹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惠州市一等奖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吴燃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34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黄冈中学惠州学校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罗晓峰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惠州市一等奖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黎艳萍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35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黄冈中学惠州学校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邹嘉毅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惠州市一等奖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黎艳萍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36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惠州市第一中学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邱越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惠州市一等奖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郭慧敏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37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惠州市第一中学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郑皓杰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惠州市一等奖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郭慧敏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38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惠州市第一中学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柯艺馨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惠州市一等奖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廖伟君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39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惠州市第一中学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张荣俊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惠州市一等奖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刘宏英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40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惠州市第一中学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郑智天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惠州市一等奖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曾环威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41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惠州市第一中学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杨泽祺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惠州市一等奖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龙文德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42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惠州市第一中学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余锦聪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惠州市一等奖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龙文德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43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惠州市第一中学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黄奕铭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惠州市一等奖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宋先平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44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惠州市第一中学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陈梓凯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惠州市一等奖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刘春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45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惠州市第一中学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杨润哲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惠州市一等奖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郑佳聪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46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惠州市第一中学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刘尚铭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惠州市一等奖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陈彪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47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惠州市华罗庚中学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郭力友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惠州市一等奖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代军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48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惠州市华罗庚中学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麦聪健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惠州市一等奖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代军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49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惠州市华罗庚中学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石禹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惠州市一等奖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代军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50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惠州市华罗庚中学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苏宣畅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惠州市一等奖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代军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51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惠州市惠阳一中实验学校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张琪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惠州市一等奖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张云飞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52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惠州市惠阳一中实验学校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周月圆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惠州市一等奖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陈帮强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53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惠州市惠阳一中实验学校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张汉菁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惠州市一等奖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陈帮强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54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惠州市实验中学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刘嘉杰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惠州市一等奖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程群峰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55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龙门县龙门中学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黄越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惠州市一等奖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刘旭敏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56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龙门县龙门中学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张一帆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惠州市一等奖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刘丽娟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57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惠州市第一中学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王璐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惠州市一等奖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刘健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58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惠州市第一中学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林威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惠州市一等奖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刘权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59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惠州市第一中学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曾一航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惠州市一等奖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钟时泉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60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崇雅实验学校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江文迪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惠州市二等奖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王瑞生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61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崇雅实验学校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赖志鹏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惠州市二等奖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王瑞生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62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惠东县惠东中学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陈齐熙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惠州市二等奖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廖春明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63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惠州市第一中学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黄一帆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惠州市二等奖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郭慧敏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64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惠州市第一中学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林逸灏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惠州市二等奖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郭慧敏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65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惠州市第一中学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叶铭浩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惠州市二等奖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廖伟君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66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惠州市第一中学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李金兴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惠州市二等奖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龙文德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67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惠州市第一中学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张少朋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惠州市二等奖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李文明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68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惠州市第一中学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蔡加桂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惠州市二等奖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陈彪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69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惠州市华罗庚中学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黎宣辰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惠州市二等奖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代军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70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黄冈中学惠州学校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胡霖轩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惠州市二等奖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黎艳萍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71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惠东高级中学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苏文诚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惠州市二等奖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高翠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72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惠州市第一中学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徐浚哲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惠州市二等奖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龙文德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73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惠州市第一中学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李昕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惠州市二等奖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陈义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74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惠州市第一中学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戴帆卿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惠州市二等奖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陈彪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75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惠州市华罗庚中学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唐泽平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惠州市二等奖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代军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76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惠州市惠阳一中实验学校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杨麒右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惠州市二等奖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陈帮强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77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惠州市实验中学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蒋志远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惠州市二等奖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杨爱英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78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惠州市实验中学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杨翔宇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惠州市二等奖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胡春雷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79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惠州市综合高级中学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刘锦鹏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惠州市二等奖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夏玉梅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80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惠州市博罗县博罗中学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饶志强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惠州市二等奖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罗逢福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81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惠州市华罗庚中学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张海祥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惠州市二等奖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代军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82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惠州市博罗县博罗中学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曾俊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惠州市二等奖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钟小思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83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惠东高级中学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谢育浩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惠州市二等奖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郑飞 高翠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84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惠东高级中学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吴振炜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惠州市二等奖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郑飞 王丽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85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惠阳中山中学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钟丽娣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惠州市二等奖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高文丹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86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惠州市第一中学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钟勇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惠州市二等奖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邱宏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87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惠州市第一中学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李浩然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惠州市二等奖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刘宏英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88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惠州市第一中学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蒋晓天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惠州市二等奖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李海媚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89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惠州市第一中学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邹志鹏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惠州市二等奖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袁佳利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90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惠州市第一中学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何博锐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惠州市二等奖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李海媚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91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惠州市第一中学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杨泽东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惠州市二等奖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李庆红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92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惠州市东江高级中学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郑林华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惠州市二等奖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李旭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93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惠州市实验中学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左  岳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惠州市二等奖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胡春雷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94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惠州市博罗县博罗中学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李荣昌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惠州市二等奖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王俊伟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95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惠州市博罗县博罗中学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叶晨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惠州市二等奖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罗逢福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96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惠州市第一中学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邬昊良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惠州市二等奖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廖伟君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97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惠州市第一中学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付阅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惠州市二等奖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廖伟君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98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惠州市华罗庚中学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刘海青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惠州市二等奖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代军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99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惠东高级中学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陈悦安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惠州市二等奖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郑飞 高翠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100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惠州市第一中学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范桓源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惠州市二等奖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刘健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101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惠州市第一中学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李想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惠州市二等奖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李海媚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102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惠州市第一中学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伍沁言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惠州市二等奖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陈彪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103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惠州市华罗庚中学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乔宝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惠州市二等奖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代军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104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惠州市华罗庚中学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陈相宇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惠州市二等奖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代军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105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惠州市华罗庚中学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潘卓锴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惠州市二等奖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艾亚丽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106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惠州市惠阳一中实验学校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林枫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惠州市二等奖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朱志康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107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惠州市惠阳一中实验学校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庄婷婷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惠州市二等奖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朱志康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108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惠州市实验中学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胡城鹰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惠州市二等奖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邓红旗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109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惠州市博罗县博罗中学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谢冠楠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惠州市二等奖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黄亚国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110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惠东县惠东中学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吴春涌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惠州市二等奖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廖春明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111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惠州市第一中学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杨立臣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惠州市二等奖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郭慧敏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112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惠州市华罗庚中学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肖惠婷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惠州市二等奖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代军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113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惠州市实验中学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蔡文豪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惠州市二等奖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胡春雷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114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惠州市实验中学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叶慧霞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惠州市二等奖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胡春雷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115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惠州市实验中学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黄厚铭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惠州市二等奖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程群峰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116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惠州市第一中学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袁焘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惠州市二等奖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陈彪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117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崇雅实验学校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乐文祥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惠州市二等奖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乐剑锋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118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崇雅实验学校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苏宇杭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惠州市二等奖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朱向东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119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惠州市博罗县博罗中学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陈柏圳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惠州市二等奖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曾筱敏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120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惠州市博罗县榕城中学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明奕达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惠州市二等奖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叶秀娟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121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黄冈中学惠州学校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叶洪炜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惠州市二等奖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黎艳萍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122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惠州市第一中学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曹子衿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惠州市二等奖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郭慧敏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123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惠州市第一中学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童玮皓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惠州市二等奖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郭慧敏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124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惠州市第一中学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戴山力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惠州市二等奖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赵红旭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125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惠州市第一中学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黄博韬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惠州市二等奖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方德兰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126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惠州市综合高级中学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吴涛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惠州市二等奖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龙其越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127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惠州市第一中学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许选虹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惠州市二等奖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陈彪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128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惠州市第一中学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陈泽韩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惠州市二等奖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郭慧敏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129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惠州市第一中学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付梓筠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惠州市二等奖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郭慧敏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130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惠州市第一中学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鲁勇浩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惠州市二等奖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廖伟君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131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惠州市第一中学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刘汉辰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惠州市二等奖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赵红旭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132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惠州市第一中学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曾畅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惠州市二等奖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陈义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133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惠州市华罗庚中学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余慧洁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惠州市二等奖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王健发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134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惠州市华罗庚中学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黄相荣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惠州市二等奖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代军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135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惠州市华罗庚中学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吴嘉荣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惠州市二等奖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代军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136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惠州市惠阳一中实验学校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bookmarkStart w:id="1" w:name="_GoBack"/>
            <w:bookmarkEnd w:id="1"/>
            <w:r>
              <w:rPr>
                <w:rFonts w:hint="eastAsia"/>
                <w:bCs/>
                <w:sz w:val="24"/>
              </w:rPr>
              <w:t>李丽华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惠州市二等奖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陈帮强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137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惠州市综合高级中学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陈深科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惠州市二等奖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王立新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138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崇雅实验学校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乐文吉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惠州市三等奖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乐剑锋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139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崇雅实验学校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胡凌峰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惠州市三等奖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刘婷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140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崇雅实验学校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罗泽龙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惠州市三等奖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周志元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141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崇雅实验学校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缪佳凡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惠州市三等奖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朱向东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142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崇雅实验学校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胡  琪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惠州市三等奖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杨九龄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143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惠州市博罗县博罗中学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黄鸿昊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惠州市三等奖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钟小思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144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华南师范大学附属惠阳学校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李骏鑫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惠州市三等奖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吴燃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145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黄冈中学惠州学校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洪蕴嘉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惠州市三等奖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黎艳萍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146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黄冈中学惠州学校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叶恺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惠州市三等奖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黎艳萍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147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黄冈中学惠州学校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江剑文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惠州市三等奖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郑艳梅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148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惠州市第一中学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何子萍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惠州市三等奖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郭慧敏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149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惠州市第一中学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周子清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惠州市三等奖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郭慧敏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150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惠州市第一中学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黄俊辉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惠州市三等奖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邱宏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151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惠州市第一中学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陈至雪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惠州市三等奖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曾环威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152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惠州市第一中学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江金阳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惠州市三等奖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郭慧敏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153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惠州市第一中学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黄滟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惠州市三等奖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钟时泉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154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惠州市第一中学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吴嘉欣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惠州市三等奖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刘宏英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155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惠州市第一中学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刘  念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惠州市三等奖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刘宏英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156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惠州市第一中学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刘力铭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惠州市三等奖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李海媚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157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惠州市第一中学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唐少峰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惠州市三等奖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方德兰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158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惠州市第一中学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张佳艺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惠州市三等奖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方德兰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159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惠州市第一中学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徐梓棠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惠州市三等奖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陈彪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160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惠州市第一中学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张航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惠州市三等奖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陈彪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161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惠州市华罗庚中学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卢湛林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惠州市三等奖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代军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162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惠州市惠阳一中实验学校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邓伟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惠州市三等奖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唐映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163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惠州市实验中学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冯赣鑫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惠州市三等奖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胡春雷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164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惠州市实验中学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罗惠麟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惠州市三等奖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刘心秀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165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惠州市综合高级中学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曾深强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惠州市三等奖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夏玉梅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166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惠州市综合高级中学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徐嘉俊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惠州市三等奖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王立新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167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崇雅实验学校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张睿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惠州市三等奖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王瑞生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168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崇雅实验学校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吕静雯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惠州市三等奖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卢瑞勤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169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崇雅实验学校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陈妙嫦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惠州市三等奖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刘婷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170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崇雅实验学校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陆子欣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惠州市三等奖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周志元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171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惠州市博罗县博罗中学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黄艺欢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惠州市三等奖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王俊伟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172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惠州市博罗县博罗中学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朱丹萍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惠州市三等奖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王俊伟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173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惠州市博罗县博罗中学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刘丰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惠州市三等奖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王俊伟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174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惠州市博罗县博罗中学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陈昌诺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惠州市三等奖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罗逢福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175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惠州市博罗县榕城中学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余葵安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惠州市三等奖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柯志祥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176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惠州市博罗县榕城中学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黄朝达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惠州市三等奖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柯志祥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177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黄冈中学惠州学校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黄骥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惠州市三等奖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黎艳萍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178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黄冈中学惠州学校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张楷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惠州市三等奖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黎艳萍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179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黄冈中学惠州学校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陈锦峰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惠州市三等奖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黎艳萍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180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黄冈中学惠州学校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刘宇飞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惠州市三等奖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宋波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181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惠东县惠东荣超中学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钟俊帆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惠州市三等奖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古爱梅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182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惠东县惠东中学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赖显达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惠州市三等奖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廖春明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183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惠东县惠东中学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彭嘉怡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惠州市三等奖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秦平平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184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惠阳中山中学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韦军政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惠州市三等奖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高文丹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185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惠州市第八中学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周拓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惠州市三等奖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刘亮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186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惠州市第一中学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刘扬明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惠州市三等奖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钟时泉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187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惠州市第一中学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罗宇淞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惠州市三等奖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郭慧敏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188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惠州市第一中学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谢祖钧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惠州市三等奖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郭慧敏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189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惠州市第一中学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李昊声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惠州市三等奖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郭慧敏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190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惠州市第一中学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罗文辉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惠州市三等奖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廖伟君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191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惠州市第一中学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陈和山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惠州市三等奖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廖伟君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192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惠州市第一中学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甘振川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惠州市三等奖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曾环威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193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惠州市第一中学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何俊杰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惠州市三等奖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曾环威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194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惠州市第一中学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向星宇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惠州市三等奖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郭慧敏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195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惠州市第一中学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张弘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惠州市三等奖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龙文德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196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惠州市第一中学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李锡东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惠州市三等奖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龙文德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197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惠州市第一中学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周考豪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惠州市三等奖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龙文德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198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惠州市第一中学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杜尚轩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惠州市三等奖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龙文德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199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惠州市第一中学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谢梓熙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惠州市三等奖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刘健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200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惠州市第一中学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叶上扬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惠州市三等奖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刘健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201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惠州市第一中学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唐怡平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惠州市三等奖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刘宏英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202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惠州市第一中学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潘宜杰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惠州市三等奖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宋先平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203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惠州市第一中学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刘若萱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惠州市三等奖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陈义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204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惠州市第一中学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梁轩赫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惠州市三等奖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陈彪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205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惠州市华罗庚中学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唐龙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惠州市三等奖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代军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206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惠州市华罗庚中学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郭晓瑜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惠州市三等奖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代军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207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惠州市惠阳一中实验学校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潘路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惠州市三等奖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唐映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208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惠州市惠阳一中实验学校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陈思玲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惠州市三等奖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朱志康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209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惠州市惠阳一中实验学校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李俊豪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惠州市三等奖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朱志康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210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惠州市惠阳一中实验学校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温华楷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惠州市三等奖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陈帮强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211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惠州市惠阳一中实验学校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邓佩柔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惠州市三等奖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陈帮强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212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惠州市实验中学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周 霄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惠州市三等奖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王余文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213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惠州市实验中学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练灿朋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惠州市三等奖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王余文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214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惠州市实验中学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林浩宏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惠州市三等奖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程群峰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215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惠州市实验中学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吴昕彦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惠州市三等奖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程群峰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216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惠州市实验中学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陈麒宇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惠州市三等奖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蔡敏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217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惠州市综合高级中学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张振扬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惠州市三等奖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龙其越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218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龙门县龙门中学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姚展雄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惠州市三等奖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刘旭敏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219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龙门县龙门中学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廖夏棋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惠州市三等奖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刘丽娟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779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220</w:t>
            </w:r>
          </w:p>
        </w:tc>
        <w:tc>
          <w:tcPr>
            <w:tcW w:w="3073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龙门县龙门中学</w:t>
            </w:r>
          </w:p>
        </w:tc>
        <w:tc>
          <w:tcPr>
            <w:tcW w:w="1216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黄嘉慧</w:t>
            </w:r>
          </w:p>
        </w:tc>
        <w:tc>
          <w:tcPr>
            <w:tcW w:w="1777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惠州市三等奖</w:t>
            </w:r>
          </w:p>
        </w:tc>
        <w:tc>
          <w:tcPr>
            <w:tcW w:w="1451" w:type="dxa"/>
            <w:shd w:val="clear" w:color="auto" w:fill="auto"/>
            <w:vAlign w:val="center"/>
          </w:tcPr>
          <w:p>
            <w:pPr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刘丽娟</w:t>
            </w:r>
          </w:p>
        </w:tc>
      </w:tr>
    </w:tbl>
    <w:p>
      <w:pPr>
        <w:ind w:firstLine="4935" w:firstLineChars="2350"/>
        <w:rPr>
          <w:szCs w:val="21"/>
        </w:rPr>
      </w:pPr>
    </w:p>
    <w:p>
      <w:pPr>
        <w:rPr>
          <w:szCs w:val="21"/>
        </w:rPr>
      </w:pPr>
    </w:p>
    <w:p>
      <w:pPr>
        <w:ind w:firstLine="560" w:firstLineChars="200"/>
        <w:rPr>
          <w:sz w:val="28"/>
          <w:szCs w:val="28"/>
        </w:rPr>
      </w:pP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rPr>
        <w:rFonts w:hint="eastAsia"/>
      </w:rPr>
      <w:t>第</w:t>
    </w:r>
    <w:r>
      <w:rPr>
        <w:lang w:val="zh-CN"/>
      </w:rPr>
      <w:t xml:space="preserve">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 xml:space="preserve">PAGE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>2</w:t>
    </w:r>
    <w:r>
      <w:rPr>
        <w:b/>
        <w:bCs/>
        <w:sz w:val="24"/>
        <w:szCs w:val="24"/>
      </w:rPr>
      <w:fldChar w:fldCharType="end"/>
    </w:r>
    <w:r>
      <w:rPr>
        <w:b/>
        <w:bCs/>
        <w:sz w:val="24"/>
        <w:szCs w:val="24"/>
      </w:rPr>
      <w:t xml:space="preserve"> </w:t>
    </w:r>
    <w:r>
      <w:rPr>
        <w:rFonts w:hint="eastAsia"/>
        <w:lang w:val="zh-CN"/>
      </w:rPr>
      <w:t>页，共</w:t>
    </w:r>
    <w:r>
      <w:rPr>
        <w:lang w:val="zh-CN"/>
      </w:rPr>
      <w:t xml:space="preserve">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 xml:space="preserve">NUMPAGES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>12</w:t>
    </w:r>
    <w:r>
      <w:rPr>
        <w:b/>
        <w:bCs/>
        <w:sz w:val="24"/>
        <w:szCs w:val="24"/>
      </w:rPr>
      <w:fldChar w:fldCharType="end"/>
    </w:r>
    <w:r>
      <w:rPr>
        <w:b/>
        <w:bCs/>
        <w:sz w:val="24"/>
        <w:szCs w:val="24"/>
      </w:rPr>
      <w:t xml:space="preserve"> </w:t>
    </w:r>
    <w:r>
      <w:rPr>
        <w:rFonts w:hint="eastAsia"/>
      </w:rPr>
      <w:t>页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5C40CE"/>
    <w:rsid w:val="6D535020"/>
    <w:rsid w:val="7F5C40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2018-11-13T09:18:00Z</dcterms:created>
  <dc:creator>黄雪怡</dc:creator>
  <cp:lastModifiedBy>黄雪怡</cp:lastModifiedBy>
  <dcterms:modified xsi:type="dcterms:W3CDTF">2018-11-13T09:20:48Z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